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FDAB2D" w14:textId="77777777" w:rsidR="00346AC8" w:rsidRPr="00124823" w:rsidRDefault="00346AC8">
      <w:pPr>
        <w:rPr>
          <w:rFonts w:asciiTheme="minorHAnsi" w:hAnsiTheme="minorHAnsi" w:cstheme="minorHAnsi"/>
          <w:sz w:val="22"/>
          <w:szCs w:val="22"/>
        </w:rPr>
      </w:pPr>
    </w:p>
    <w:p w14:paraId="0B9CD17D" w14:textId="77777777" w:rsidR="00346AC8" w:rsidRPr="00124823" w:rsidRDefault="00346AC8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24823">
        <w:rPr>
          <w:rFonts w:asciiTheme="minorHAnsi" w:hAnsiTheme="minorHAnsi" w:cstheme="minorHAnsi"/>
          <w:b/>
          <w:sz w:val="28"/>
          <w:szCs w:val="28"/>
        </w:rPr>
        <w:t>PR</w:t>
      </w:r>
      <w:r w:rsidR="001D47DF" w:rsidRPr="00124823">
        <w:rPr>
          <w:rFonts w:asciiTheme="minorHAnsi" w:hAnsiTheme="minorHAnsi" w:cstheme="minorHAnsi"/>
          <w:b/>
          <w:sz w:val="28"/>
          <w:szCs w:val="28"/>
        </w:rPr>
        <w:t>IJAVNICA</w:t>
      </w:r>
      <w:r w:rsidRPr="00124823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A1D70B8" w14:textId="77777777" w:rsidR="002F457A" w:rsidRPr="00124823" w:rsidRDefault="002F457A">
      <w:pPr>
        <w:jc w:val="center"/>
        <w:rPr>
          <w:rFonts w:asciiTheme="minorHAnsi" w:hAnsiTheme="minorHAnsi" w:cstheme="minorHAnsi"/>
          <w:b/>
        </w:rPr>
      </w:pPr>
    </w:p>
    <w:p w14:paraId="767A012E" w14:textId="77777777" w:rsidR="00346AC8" w:rsidRPr="00124823" w:rsidRDefault="00346AC8">
      <w:pPr>
        <w:jc w:val="center"/>
        <w:rPr>
          <w:rFonts w:asciiTheme="minorHAnsi" w:hAnsiTheme="minorHAnsi" w:cstheme="minorHAnsi"/>
          <w:sz w:val="28"/>
          <w:szCs w:val="28"/>
        </w:rPr>
      </w:pPr>
      <w:r w:rsidRPr="00124823">
        <w:rPr>
          <w:rFonts w:asciiTheme="minorHAnsi" w:hAnsiTheme="minorHAnsi" w:cstheme="minorHAnsi"/>
          <w:sz w:val="28"/>
          <w:szCs w:val="28"/>
        </w:rPr>
        <w:t xml:space="preserve">ZA </w:t>
      </w:r>
      <w:r w:rsidR="001D47DF" w:rsidRPr="00124823">
        <w:rPr>
          <w:rFonts w:asciiTheme="minorHAnsi" w:hAnsiTheme="minorHAnsi" w:cstheme="minorHAnsi"/>
          <w:sz w:val="28"/>
          <w:szCs w:val="28"/>
        </w:rPr>
        <w:t xml:space="preserve">TUTORJA ŠTUDENTA </w:t>
      </w:r>
      <w:r w:rsidR="006951CC" w:rsidRPr="00124823">
        <w:rPr>
          <w:rFonts w:asciiTheme="minorHAnsi" w:hAnsiTheme="minorHAnsi" w:cstheme="minorHAnsi"/>
          <w:sz w:val="28"/>
          <w:szCs w:val="28"/>
        </w:rPr>
        <w:t>IN/ALI TUTORJA ZA TUJE</w:t>
      </w:r>
      <w:r w:rsidR="00856EF3" w:rsidRPr="00124823">
        <w:rPr>
          <w:rFonts w:asciiTheme="minorHAnsi" w:hAnsiTheme="minorHAnsi" w:cstheme="minorHAnsi"/>
          <w:sz w:val="28"/>
          <w:szCs w:val="28"/>
        </w:rPr>
        <w:t xml:space="preserve"> ŠTUDENTE</w:t>
      </w:r>
    </w:p>
    <w:p w14:paraId="418C46B5" w14:textId="5BD95C8D" w:rsidR="00346AC8" w:rsidRPr="00124823" w:rsidRDefault="00B014DB">
      <w:pPr>
        <w:spacing w:before="57"/>
        <w:jc w:val="center"/>
        <w:rPr>
          <w:rFonts w:asciiTheme="minorHAnsi" w:hAnsiTheme="minorHAnsi" w:cstheme="minorHAnsi"/>
          <w:sz w:val="28"/>
          <w:szCs w:val="28"/>
        </w:rPr>
      </w:pPr>
      <w:r w:rsidRPr="00124823">
        <w:rPr>
          <w:rFonts w:asciiTheme="minorHAnsi" w:hAnsiTheme="minorHAnsi" w:cstheme="minorHAnsi"/>
          <w:sz w:val="28"/>
          <w:szCs w:val="28"/>
        </w:rPr>
        <w:t>za</w:t>
      </w:r>
      <w:r w:rsidR="001D47DF" w:rsidRPr="00124823">
        <w:rPr>
          <w:rFonts w:asciiTheme="minorHAnsi" w:hAnsiTheme="minorHAnsi" w:cstheme="minorHAnsi"/>
          <w:sz w:val="28"/>
          <w:szCs w:val="28"/>
        </w:rPr>
        <w:t xml:space="preserve"> </w:t>
      </w:r>
      <w:r w:rsidRPr="00124823">
        <w:rPr>
          <w:rFonts w:asciiTheme="minorHAnsi" w:hAnsiTheme="minorHAnsi" w:cstheme="minorHAnsi"/>
          <w:sz w:val="28"/>
          <w:szCs w:val="28"/>
        </w:rPr>
        <w:t>študijsko leto</w:t>
      </w:r>
      <w:r w:rsidR="00346AC8" w:rsidRPr="00124823">
        <w:rPr>
          <w:rFonts w:asciiTheme="minorHAnsi" w:hAnsiTheme="minorHAnsi" w:cstheme="minorHAnsi"/>
          <w:sz w:val="28"/>
          <w:szCs w:val="28"/>
        </w:rPr>
        <w:t xml:space="preserve"> </w:t>
      </w:r>
      <w:r w:rsidR="00BE35D5" w:rsidRPr="00124823">
        <w:rPr>
          <w:rFonts w:asciiTheme="minorHAnsi" w:hAnsiTheme="minorHAnsi" w:cstheme="minorHAnsi"/>
          <w:sz w:val="28"/>
          <w:szCs w:val="28"/>
        </w:rPr>
        <w:t>202</w:t>
      </w:r>
      <w:r w:rsidR="00FA678C">
        <w:rPr>
          <w:rFonts w:asciiTheme="minorHAnsi" w:hAnsiTheme="minorHAnsi" w:cstheme="minorHAnsi"/>
          <w:sz w:val="28"/>
          <w:szCs w:val="28"/>
        </w:rPr>
        <w:t>6</w:t>
      </w:r>
      <w:r w:rsidR="001D47DF" w:rsidRPr="00124823">
        <w:rPr>
          <w:rFonts w:asciiTheme="minorHAnsi" w:hAnsiTheme="minorHAnsi" w:cstheme="minorHAnsi"/>
          <w:sz w:val="28"/>
          <w:szCs w:val="28"/>
        </w:rPr>
        <w:t>/</w:t>
      </w:r>
      <w:r w:rsidR="00EF5EAC" w:rsidRPr="00124823">
        <w:rPr>
          <w:rFonts w:asciiTheme="minorHAnsi" w:hAnsiTheme="minorHAnsi" w:cstheme="minorHAnsi"/>
          <w:sz w:val="28"/>
          <w:szCs w:val="28"/>
        </w:rPr>
        <w:t>20</w:t>
      </w:r>
      <w:r w:rsidR="00E109AC" w:rsidRPr="00124823">
        <w:rPr>
          <w:rFonts w:asciiTheme="minorHAnsi" w:hAnsiTheme="minorHAnsi" w:cstheme="minorHAnsi"/>
          <w:sz w:val="28"/>
          <w:szCs w:val="28"/>
        </w:rPr>
        <w:t>2</w:t>
      </w:r>
      <w:r w:rsidR="00FA678C">
        <w:rPr>
          <w:rFonts w:asciiTheme="minorHAnsi" w:hAnsiTheme="minorHAnsi" w:cstheme="minorHAnsi"/>
          <w:sz w:val="28"/>
          <w:szCs w:val="28"/>
        </w:rPr>
        <w:t>7</w:t>
      </w:r>
    </w:p>
    <w:p w14:paraId="2AD1687A" w14:textId="77777777" w:rsidR="001D47DF" w:rsidRPr="00124823" w:rsidRDefault="001D47DF">
      <w:pPr>
        <w:spacing w:before="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3EA1CC0A" w14:textId="77777777" w:rsidR="00346AC8" w:rsidRPr="00124823" w:rsidRDefault="00346AC8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24823">
        <w:rPr>
          <w:rFonts w:asciiTheme="minorHAnsi" w:hAnsiTheme="minorHAnsi" w:cstheme="minorHAnsi"/>
          <w:b/>
          <w:sz w:val="22"/>
          <w:szCs w:val="22"/>
        </w:rPr>
        <w:t>Podatki o študentu</w:t>
      </w:r>
      <w:r w:rsidR="00036B46" w:rsidRPr="00124823">
        <w:rPr>
          <w:rStyle w:val="Sprotnaopomba-sklic"/>
          <w:rFonts w:asciiTheme="minorHAnsi" w:hAnsiTheme="minorHAnsi" w:cstheme="minorHAnsi"/>
          <w:b/>
          <w:sz w:val="22"/>
          <w:szCs w:val="22"/>
        </w:rPr>
        <w:footnoteReference w:id="1"/>
      </w:r>
      <w:r w:rsidRPr="00124823">
        <w:rPr>
          <w:rFonts w:asciiTheme="minorHAnsi" w:hAnsiTheme="minorHAnsi" w:cstheme="minorHAnsi"/>
          <w:b/>
          <w:sz w:val="22"/>
          <w:szCs w:val="22"/>
        </w:rPr>
        <w:t>:</w:t>
      </w:r>
    </w:p>
    <w:p w14:paraId="601D6C8E" w14:textId="77777777" w:rsidR="00CC3238" w:rsidRPr="00124823" w:rsidRDefault="00CC323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735" w:type="dxa"/>
        <w:tblInd w:w="86" w:type="dxa"/>
        <w:tblLayout w:type="fixed"/>
        <w:tblLook w:val="0000" w:firstRow="0" w:lastRow="0" w:firstColumn="0" w:lastColumn="0" w:noHBand="0" w:noVBand="0"/>
      </w:tblPr>
      <w:tblGrid>
        <w:gridCol w:w="2054"/>
        <w:gridCol w:w="1665"/>
        <w:gridCol w:w="1845"/>
        <w:gridCol w:w="1163"/>
        <w:gridCol w:w="277"/>
        <w:gridCol w:w="2731"/>
      </w:tblGrid>
      <w:tr w:rsidR="00346AC8" w:rsidRPr="00124823" w14:paraId="0CD1C57C" w14:textId="77777777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A6404" w14:textId="77777777" w:rsidR="00346AC8" w:rsidRPr="00124823" w:rsidRDefault="00346AC8">
            <w:pPr>
              <w:snapToGrid w:val="0"/>
              <w:spacing w:before="113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Priimek </w:t>
            </w:r>
          </w:p>
          <w:p w14:paraId="4C3BE4E3" w14:textId="77777777" w:rsidR="00346AC8" w:rsidRPr="00124823" w:rsidRDefault="00346AC8">
            <w:pPr>
              <w:snapToGrid w:val="0"/>
              <w:spacing w:before="113" w:after="57" w:line="100" w:lineRule="atLeast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C8C6D6" w14:textId="77777777" w:rsidR="00346AC8" w:rsidRPr="00124823" w:rsidRDefault="00346AC8">
            <w:pPr>
              <w:snapToGrid w:val="0"/>
              <w:spacing w:before="170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0C893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>Ime</w:t>
            </w:r>
          </w:p>
          <w:p w14:paraId="649B7828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7EAF" w14:textId="77777777" w:rsidR="00346AC8" w:rsidRPr="00124823" w:rsidRDefault="00346AC8">
            <w:pPr>
              <w:snapToGrid w:val="0"/>
              <w:spacing w:before="170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46AC8" w:rsidRPr="00124823" w14:paraId="7540AC15" w14:textId="77777777"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1EB94" w14:textId="3CC069AF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7077C30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F4BC" w14:textId="77777777" w:rsidR="00346AC8" w:rsidRPr="00124823" w:rsidRDefault="00346AC8">
            <w:pPr>
              <w:snapToGrid w:val="0"/>
              <w:spacing w:before="170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AC8" w:rsidRPr="00124823" w14:paraId="485DB6B7" w14:textId="77777777"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68F06" w14:textId="7C12B602" w:rsidR="00346AC8" w:rsidRPr="00124823" w:rsidRDefault="00346AC8">
            <w:pPr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7579BA82" w14:textId="77777777" w:rsidR="00346AC8" w:rsidRPr="00124823" w:rsidRDefault="00346AC8">
            <w:pPr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(ulica, hišna št., poštna št., kraj)</w:t>
            </w:r>
          </w:p>
          <w:p w14:paraId="59F50B8E" w14:textId="77777777" w:rsidR="00346AC8" w:rsidRPr="00124823" w:rsidRDefault="00346AC8">
            <w:pPr>
              <w:spacing w:before="57" w:after="57" w:line="100" w:lineRule="atLeast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6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2A04" w14:textId="77777777" w:rsidR="00346AC8" w:rsidRPr="00124823" w:rsidRDefault="00346AC8">
            <w:pPr>
              <w:snapToGrid w:val="0"/>
              <w:spacing w:before="170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AC8" w:rsidRPr="00124823" w14:paraId="3D9679F1" w14:textId="77777777"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76D76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Telefon</w:t>
            </w:r>
          </w:p>
          <w:p w14:paraId="3F6F1FAF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6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51EB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AC8" w:rsidRPr="00124823" w14:paraId="6CE91ED3" w14:textId="77777777">
        <w:trPr>
          <w:trHeight w:val="465"/>
        </w:trPr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0D6A9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</w:p>
        </w:tc>
        <w:tc>
          <w:tcPr>
            <w:tcW w:w="6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EF80" w14:textId="77777777" w:rsidR="00346AC8" w:rsidRPr="00124823" w:rsidRDefault="00346AC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3C0718" w14:textId="77777777" w:rsidR="00CC3238" w:rsidRPr="00124823" w:rsidRDefault="00CC3238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3E22" w:rsidRPr="00124823" w14:paraId="017CDEAD" w14:textId="77777777" w:rsidTr="0040123D"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06F46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Stopnja študija </w:t>
            </w: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(obkrožite)</w:t>
            </w:r>
          </w:p>
          <w:p w14:paraId="16C9BC8E" w14:textId="77777777" w:rsidR="00143E22" w:rsidRPr="00124823" w:rsidRDefault="00143E22" w:rsidP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4B2F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1. stopnja</w:t>
            </w:r>
          </w:p>
          <w:p w14:paraId="1A781B60" w14:textId="77777777" w:rsidR="00143E22" w:rsidRPr="00124823" w:rsidRDefault="00143E22" w:rsidP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dodiplomski študij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E86D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 xml:space="preserve">2. stopnja </w:t>
            </w:r>
          </w:p>
          <w:p w14:paraId="12E75A11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magistrski študij</w:t>
            </w:r>
          </w:p>
          <w:p w14:paraId="5077080E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3E22" w:rsidRPr="00124823" w14:paraId="6C9BB1C8" w14:textId="77777777"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7414E" w14:textId="77777777" w:rsidR="00143E22" w:rsidRPr="00124823" w:rsidRDefault="00143E22" w:rsidP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>Letnik študija</w:t>
            </w:r>
          </w:p>
          <w:p w14:paraId="3011187E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5FDF" w14:textId="77777777" w:rsidR="00143E22" w:rsidRPr="00124823" w:rsidRDefault="00143E22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5351" w:rsidRPr="00124823" w14:paraId="6846A073" w14:textId="77777777">
        <w:tc>
          <w:tcPr>
            <w:tcW w:w="3719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2C003DF5" w14:textId="77777777" w:rsidR="00FF5351" w:rsidRPr="00124823" w:rsidRDefault="00FF5351">
            <w:pPr>
              <w:snapToGrid w:val="0"/>
              <w:spacing w:before="57" w:after="57"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Način študija </w:t>
            </w: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(obkrožite)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59847" w14:textId="77777777" w:rsidR="00FF5351" w:rsidRPr="00124823" w:rsidRDefault="00FF5351" w:rsidP="00FF5351">
            <w:pPr>
              <w:snapToGrid w:val="0"/>
              <w:spacing w:before="57" w:after="57"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redni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BF9F15" w14:textId="77777777" w:rsidR="00FF5351" w:rsidRPr="00124823" w:rsidRDefault="00FF5351" w:rsidP="00FF5351">
            <w:pPr>
              <w:snapToGrid w:val="0"/>
              <w:spacing w:before="57" w:after="57"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izredni</w:t>
            </w:r>
          </w:p>
        </w:tc>
      </w:tr>
    </w:tbl>
    <w:p w14:paraId="788641FA" w14:textId="77777777" w:rsidR="00F97C12" w:rsidRPr="00124823" w:rsidRDefault="00F97C12" w:rsidP="00F97C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F10D6E" w14:textId="77777777" w:rsidR="00E70A3C" w:rsidRPr="00124823" w:rsidRDefault="00E70A3C" w:rsidP="00F97C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9E0ABB" w14:textId="77777777" w:rsidR="001D47DF" w:rsidRPr="00124823" w:rsidRDefault="001D47DF" w:rsidP="001D47DF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24823">
        <w:rPr>
          <w:rFonts w:asciiTheme="minorHAnsi" w:hAnsiTheme="minorHAnsi" w:cstheme="minorHAnsi"/>
          <w:b/>
          <w:sz w:val="22"/>
          <w:szCs w:val="22"/>
        </w:rPr>
        <w:t xml:space="preserve">Prijavljam se za </w:t>
      </w:r>
      <w:r w:rsidRPr="00124823">
        <w:rPr>
          <w:rFonts w:asciiTheme="minorHAnsi" w:hAnsiTheme="minorHAnsi" w:cstheme="minorHAnsi"/>
          <w:sz w:val="22"/>
          <w:szCs w:val="22"/>
        </w:rPr>
        <w:t>(obkrožite)</w:t>
      </w:r>
    </w:p>
    <w:p w14:paraId="370E8BF7" w14:textId="77777777" w:rsidR="00F97C12" w:rsidRPr="00124823" w:rsidRDefault="00F97C12" w:rsidP="00F97C1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705" w:type="dxa"/>
        <w:tblInd w:w="86" w:type="dxa"/>
        <w:tblLayout w:type="fixed"/>
        <w:tblLook w:val="0000" w:firstRow="0" w:lastRow="0" w:firstColumn="0" w:lastColumn="0" w:noHBand="0" w:noVBand="0"/>
      </w:tblPr>
      <w:tblGrid>
        <w:gridCol w:w="3235"/>
        <w:gridCol w:w="3235"/>
        <w:gridCol w:w="3235"/>
      </w:tblGrid>
      <w:tr w:rsidR="001D47DF" w:rsidRPr="00124823" w14:paraId="1A955588" w14:textId="77777777" w:rsidTr="00B014DB">
        <w:trPr>
          <w:trHeight w:val="851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C4903" w14:textId="77777777" w:rsidR="001D47DF" w:rsidRPr="00124823" w:rsidRDefault="00B014DB" w:rsidP="00B014DB">
            <w:pPr>
              <w:snapToGrid w:val="0"/>
              <w:spacing w:before="57" w:after="57"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1D47DF" w:rsidRPr="00124823">
              <w:rPr>
                <w:rFonts w:asciiTheme="minorHAnsi" w:hAnsiTheme="minorHAnsi" w:cstheme="minorHAnsi"/>
                <w:sz w:val="22"/>
                <w:szCs w:val="22"/>
              </w:rPr>
              <w:t>utorja študenta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E078" w14:textId="77777777" w:rsidR="001D47DF" w:rsidRPr="00124823" w:rsidRDefault="00B014DB" w:rsidP="00B014DB">
            <w:pPr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1D47DF" w:rsidRPr="00124823">
              <w:rPr>
                <w:rFonts w:asciiTheme="minorHAnsi" w:hAnsiTheme="minorHAnsi" w:cstheme="minorHAnsi"/>
                <w:sz w:val="22"/>
                <w:szCs w:val="22"/>
              </w:rPr>
              <w:t xml:space="preserve">utorja </w:t>
            </w:r>
            <w:r w:rsidR="006951CC" w:rsidRPr="00124823">
              <w:rPr>
                <w:rFonts w:asciiTheme="minorHAnsi" w:hAnsiTheme="minorHAnsi" w:cstheme="minorHAnsi"/>
                <w:sz w:val="22"/>
                <w:szCs w:val="22"/>
              </w:rPr>
              <w:t>za tuje</w:t>
            </w:r>
            <w:r w:rsidR="00856EF3" w:rsidRPr="00124823">
              <w:rPr>
                <w:rFonts w:asciiTheme="minorHAnsi" w:hAnsiTheme="minorHAnsi" w:cstheme="minorHAnsi"/>
                <w:sz w:val="22"/>
                <w:szCs w:val="22"/>
              </w:rPr>
              <w:t xml:space="preserve"> študente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100B" w14:textId="77777777" w:rsidR="00B014DB" w:rsidRPr="00124823" w:rsidRDefault="00B014DB" w:rsidP="00B014DB">
            <w:pPr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 xml:space="preserve">tutorja študenta in tutorja </w:t>
            </w:r>
            <w:r w:rsidR="006951CC" w:rsidRPr="00124823">
              <w:rPr>
                <w:rFonts w:asciiTheme="minorHAnsi" w:hAnsiTheme="minorHAnsi" w:cstheme="minorHAnsi"/>
                <w:sz w:val="22"/>
                <w:szCs w:val="22"/>
              </w:rPr>
              <w:t>za tuje</w:t>
            </w:r>
            <w:r w:rsidRPr="00124823">
              <w:rPr>
                <w:rFonts w:asciiTheme="minorHAnsi" w:hAnsiTheme="minorHAnsi" w:cstheme="minorHAnsi"/>
                <w:sz w:val="22"/>
                <w:szCs w:val="22"/>
              </w:rPr>
              <w:t xml:space="preserve"> študent</w:t>
            </w:r>
            <w:r w:rsidR="00856EF3" w:rsidRPr="0012482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</w:tr>
    </w:tbl>
    <w:p w14:paraId="6DFF0C95" w14:textId="77777777" w:rsidR="006951CC" w:rsidRPr="00124823" w:rsidRDefault="006951CC" w:rsidP="006951C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85AC94" w14:textId="079FF656" w:rsidR="0006160E" w:rsidRDefault="006951CC" w:rsidP="006951CC">
      <w:pPr>
        <w:jc w:val="both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t xml:space="preserve">             </w:t>
      </w:r>
    </w:p>
    <w:p w14:paraId="132F79FB" w14:textId="276B3368" w:rsidR="006951CC" w:rsidRPr="00124823" w:rsidRDefault="006951CC" w:rsidP="006951CC">
      <w:pPr>
        <w:jc w:val="both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t xml:space="preserve">  </w:t>
      </w:r>
      <w:r w:rsidR="001A53B5">
        <w:rPr>
          <w:rFonts w:asciiTheme="minorHAnsi" w:hAnsiTheme="minorHAnsi" w:cstheme="minorHAnsi"/>
          <w:sz w:val="22"/>
          <w:szCs w:val="22"/>
        </w:rPr>
        <w:t>,</w:t>
      </w:r>
    </w:p>
    <w:p w14:paraId="2DDB175D" w14:textId="77777777" w:rsidR="00856EF3" w:rsidRPr="00124823" w:rsidRDefault="00856EF3" w:rsidP="00A36655">
      <w:pPr>
        <w:jc w:val="both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491C0527" w14:textId="77777777" w:rsidR="00856EF3" w:rsidRPr="00124823" w:rsidRDefault="00856EF3" w:rsidP="00A36655">
      <w:pPr>
        <w:jc w:val="both"/>
        <w:rPr>
          <w:rFonts w:asciiTheme="minorHAnsi" w:hAnsiTheme="minorHAnsi" w:cstheme="minorHAnsi"/>
          <w:sz w:val="14"/>
          <w:szCs w:val="22"/>
        </w:rPr>
      </w:pPr>
    </w:p>
    <w:p w14:paraId="2ED6F53C" w14:textId="77777777" w:rsidR="00BB0395" w:rsidRDefault="00BB0395" w:rsidP="000D618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1E9CF6" w14:textId="77777777" w:rsidR="00BB0395" w:rsidRDefault="00BB0395" w:rsidP="000D618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2FE961D" w14:textId="078AD51E" w:rsidR="00036B46" w:rsidRPr="00124823" w:rsidRDefault="00036B46" w:rsidP="000D618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4823">
        <w:rPr>
          <w:rFonts w:asciiTheme="minorHAnsi" w:hAnsiTheme="minorHAnsi" w:cstheme="minorHAnsi"/>
          <w:b/>
          <w:sz w:val="22"/>
          <w:szCs w:val="22"/>
        </w:rPr>
        <w:t>IZJAVA</w:t>
      </w:r>
    </w:p>
    <w:p w14:paraId="0BD1B46C" w14:textId="77777777" w:rsidR="00036B46" w:rsidRPr="00124823" w:rsidRDefault="00036B46" w:rsidP="00A366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035D91" w14:textId="40ACAB81" w:rsidR="00A36655" w:rsidRPr="00124823" w:rsidRDefault="00A36655" w:rsidP="00A36655">
      <w:pPr>
        <w:jc w:val="both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lastRenderedPageBreak/>
        <w:t>S podpisom jamčim za resničnost podatkov</w:t>
      </w:r>
      <w:r w:rsidR="00A0291A" w:rsidRPr="00124823">
        <w:rPr>
          <w:rFonts w:asciiTheme="minorHAnsi" w:hAnsiTheme="minorHAnsi" w:cstheme="minorHAnsi"/>
          <w:sz w:val="22"/>
          <w:szCs w:val="22"/>
        </w:rPr>
        <w:t>, navedenih</w:t>
      </w:r>
      <w:r w:rsidRPr="00124823">
        <w:rPr>
          <w:rFonts w:asciiTheme="minorHAnsi" w:hAnsiTheme="minorHAnsi" w:cstheme="minorHAnsi"/>
          <w:sz w:val="22"/>
          <w:szCs w:val="22"/>
        </w:rPr>
        <w:t xml:space="preserve"> v </w:t>
      </w:r>
      <w:r w:rsidR="00A0291A" w:rsidRPr="00124823">
        <w:rPr>
          <w:rFonts w:asciiTheme="minorHAnsi" w:hAnsiTheme="minorHAnsi" w:cstheme="minorHAnsi"/>
          <w:sz w:val="22"/>
          <w:szCs w:val="22"/>
        </w:rPr>
        <w:t>prijavi</w:t>
      </w:r>
    </w:p>
    <w:p w14:paraId="27293E59" w14:textId="77777777" w:rsidR="00A36655" w:rsidRPr="00124823" w:rsidRDefault="00A36655" w:rsidP="00A366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9986C" w14:textId="6195ACCF" w:rsidR="00A36655" w:rsidRPr="00124823" w:rsidRDefault="00971E8E" w:rsidP="00A3665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CB6BA8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36655" w:rsidRPr="00124823">
        <w:rPr>
          <w:rFonts w:asciiTheme="minorHAnsi" w:hAnsiTheme="minorHAnsi" w:cstheme="minorHAnsi"/>
          <w:sz w:val="22"/>
          <w:szCs w:val="22"/>
        </w:rPr>
        <w:t>izjavlj</w:t>
      </w:r>
      <w:r w:rsidR="00A0291A" w:rsidRPr="00124823">
        <w:rPr>
          <w:rFonts w:asciiTheme="minorHAnsi" w:hAnsiTheme="minorHAnsi" w:cstheme="minorHAnsi"/>
          <w:sz w:val="22"/>
          <w:szCs w:val="22"/>
        </w:rPr>
        <w:t xml:space="preserve">am, da se lahko osebni </w:t>
      </w:r>
      <w:r w:rsidR="00B46DB1" w:rsidRPr="00124823">
        <w:rPr>
          <w:rFonts w:asciiTheme="minorHAnsi" w:hAnsiTheme="minorHAnsi" w:cstheme="minorHAnsi"/>
          <w:sz w:val="22"/>
          <w:szCs w:val="22"/>
        </w:rPr>
        <w:t>podatki iz te prijave</w:t>
      </w:r>
      <w:r w:rsidR="00A36655" w:rsidRPr="00124823">
        <w:rPr>
          <w:rFonts w:asciiTheme="minorHAnsi" w:hAnsiTheme="minorHAnsi" w:cstheme="minorHAnsi"/>
          <w:sz w:val="22"/>
          <w:szCs w:val="22"/>
        </w:rPr>
        <w:t xml:space="preserve"> </w:t>
      </w:r>
      <w:r w:rsidR="00B46DB1" w:rsidRPr="00124823">
        <w:rPr>
          <w:rFonts w:asciiTheme="minorHAnsi" w:hAnsiTheme="minorHAnsi" w:cstheme="minorHAnsi"/>
          <w:sz w:val="22"/>
          <w:szCs w:val="22"/>
        </w:rPr>
        <w:t>in</w:t>
      </w:r>
      <w:r w:rsidR="00A0291A" w:rsidRPr="00124823">
        <w:rPr>
          <w:rFonts w:asciiTheme="minorHAnsi" w:hAnsiTheme="minorHAnsi" w:cstheme="minorHAnsi"/>
          <w:sz w:val="22"/>
          <w:szCs w:val="22"/>
        </w:rPr>
        <w:t xml:space="preserve">  priloženih </w:t>
      </w:r>
      <w:r w:rsidR="00A36655" w:rsidRPr="00124823">
        <w:rPr>
          <w:rFonts w:asciiTheme="minorHAnsi" w:hAnsiTheme="minorHAnsi" w:cstheme="minorHAnsi"/>
          <w:sz w:val="22"/>
          <w:szCs w:val="22"/>
        </w:rPr>
        <w:t xml:space="preserve">dokazil uporabljajo za postopke, povezane z </w:t>
      </w:r>
      <w:r w:rsidR="00036B46" w:rsidRPr="00124823">
        <w:rPr>
          <w:rFonts w:asciiTheme="minorHAnsi" w:hAnsiTheme="minorHAnsi" w:cstheme="minorHAnsi"/>
          <w:sz w:val="22"/>
          <w:szCs w:val="22"/>
        </w:rPr>
        <w:t>do</w:t>
      </w:r>
      <w:r w:rsidR="00B46DB1" w:rsidRPr="00124823">
        <w:rPr>
          <w:rFonts w:asciiTheme="minorHAnsi" w:hAnsiTheme="minorHAnsi" w:cstheme="minorHAnsi"/>
          <w:sz w:val="22"/>
          <w:szCs w:val="22"/>
        </w:rPr>
        <w:t>delitvijo statusa tutorja študenta in/ali tutorja za tuje študente.</w:t>
      </w:r>
    </w:p>
    <w:p w14:paraId="46695B00" w14:textId="77777777" w:rsidR="00EF475B" w:rsidRPr="00124823" w:rsidRDefault="00EF475B" w:rsidP="00A366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D4DAE7" w14:textId="77777777" w:rsidR="00EF475B" w:rsidRPr="00124823" w:rsidRDefault="00EF475B" w:rsidP="00A366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DEA9D5" w14:textId="77777777" w:rsidR="00A36655" w:rsidRPr="00124823" w:rsidRDefault="00A36655" w:rsidP="00A36655">
      <w:pPr>
        <w:jc w:val="both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t>V/</w:t>
      </w:r>
      <w:r w:rsidR="004A0512" w:rsidRPr="00124823">
        <w:rPr>
          <w:rFonts w:asciiTheme="minorHAnsi" w:hAnsiTheme="minorHAnsi" w:cstheme="minorHAnsi"/>
          <w:sz w:val="22"/>
          <w:szCs w:val="22"/>
        </w:rPr>
        <w:t>N</w:t>
      </w:r>
      <w:r w:rsidRPr="00124823">
        <w:rPr>
          <w:rFonts w:asciiTheme="minorHAnsi" w:hAnsiTheme="minorHAnsi" w:cstheme="minorHAnsi"/>
          <w:sz w:val="22"/>
          <w:szCs w:val="22"/>
        </w:rPr>
        <w:t>a ____________________________________ ,dne ____________________</w:t>
      </w:r>
    </w:p>
    <w:p w14:paraId="62007A15" w14:textId="77777777" w:rsidR="00A36655" w:rsidRPr="00124823" w:rsidRDefault="00A36655" w:rsidP="00A366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586C98" w14:textId="5DAC6B16" w:rsidR="00A36655" w:rsidRPr="00124823" w:rsidRDefault="00B237B0" w:rsidP="00A36655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t>P</w:t>
      </w:r>
      <w:r w:rsidR="00A36655" w:rsidRPr="00124823">
        <w:rPr>
          <w:rFonts w:asciiTheme="minorHAnsi" w:hAnsiTheme="minorHAnsi" w:cstheme="minorHAnsi"/>
          <w:sz w:val="22"/>
          <w:szCs w:val="22"/>
        </w:rPr>
        <w:t>odpis:</w:t>
      </w:r>
    </w:p>
    <w:p w14:paraId="1E6BD884" w14:textId="77777777" w:rsidR="002C1750" w:rsidRPr="00124823" w:rsidRDefault="002C1750" w:rsidP="00A36655">
      <w:pPr>
        <w:rPr>
          <w:rFonts w:asciiTheme="minorHAnsi" w:hAnsiTheme="minorHAnsi" w:cstheme="minorHAnsi"/>
          <w:sz w:val="22"/>
          <w:szCs w:val="22"/>
        </w:rPr>
      </w:pPr>
    </w:p>
    <w:p w14:paraId="2A5DFC59" w14:textId="77777777" w:rsidR="00A36655" w:rsidRPr="00124823" w:rsidRDefault="00A36655" w:rsidP="00A36655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124823">
        <w:rPr>
          <w:rFonts w:asciiTheme="minorHAnsi" w:hAnsiTheme="minorHAnsi" w:cstheme="minorHAnsi"/>
          <w:sz w:val="22"/>
          <w:szCs w:val="22"/>
        </w:rPr>
        <w:t>___________________________</w:t>
      </w:r>
    </w:p>
    <w:p w14:paraId="72A6A53D" w14:textId="77777777" w:rsidR="00856EF3" w:rsidRPr="00124823" w:rsidRDefault="00856EF3" w:rsidP="00856EF3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E1E1D3A" w14:textId="77777777" w:rsidR="006951CC" w:rsidRPr="00124823" w:rsidRDefault="00856EF3" w:rsidP="00856EF3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124823"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__________________________________________________________________________________</w:t>
      </w:r>
    </w:p>
    <w:p w14:paraId="297CF1E8" w14:textId="77777777" w:rsidR="00245E64" w:rsidRPr="00124823" w:rsidRDefault="00245E64" w:rsidP="002F457A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D7D6A7E" w14:textId="1E447057" w:rsidR="002F457A" w:rsidRPr="00124823" w:rsidRDefault="002F457A" w:rsidP="002F457A">
      <w:pPr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b/>
          <w:sz w:val="20"/>
          <w:szCs w:val="20"/>
          <w:u w:val="single"/>
        </w:rPr>
        <w:t>Obvezn</w:t>
      </w:r>
      <w:r w:rsidR="001E19C2">
        <w:rPr>
          <w:rFonts w:asciiTheme="minorHAnsi" w:hAnsiTheme="minorHAnsi" w:cstheme="minorHAnsi"/>
          <w:b/>
          <w:sz w:val="20"/>
          <w:szCs w:val="20"/>
          <w:u w:val="single"/>
        </w:rPr>
        <w:t>i</w:t>
      </w:r>
      <w:r w:rsidRPr="00124823">
        <w:rPr>
          <w:rFonts w:asciiTheme="minorHAnsi" w:hAnsiTheme="minorHAnsi" w:cstheme="minorHAnsi"/>
          <w:b/>
          <w:sz w:val="20"/>
          <w:szCs w:val="20"/>
          <w:u w:val="single"/>
        </w:rPr>
        <w:t xml:space="preserve"> prilog</w:t>
      </w:r>
      <w:r w:rsidR="001E19C2">
        <w:rPr>
          <w:rFonts w:asciiTheme="minorHAnsi" w:hAnsiTheme="minorHAnsi" w:cstheme="minorHAnsi"/>
          <w:b/>
          <w:sz w:val="20"/>
          <w:szCs w:val="20"/>
          <w:u w:val="single"/>
        </w:rPr>
        <w:t>i</w:t>
      </w:r>
      <w:r w:rsidRPr="00124823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1F6B1394" w14:textId="77777777" w:rsidR="00B46DB1" w:rsidRPr="00124823" w:rsidRDefault="00B46DB1" w:rsidP="00B46DB1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b/>
          <w:sz w:val="20"/>
          <w:szCs w:val="20"/>
        </w:rPr>
        <w:t>kratek življenjepis</w:t>
      </w:r>
      <w:r w:rsidRPr="00124823">
        <w:rPr>
          <w:rFonts w:asciiTheme="minorHAnsi" w:hAnsiTheme="minorHAnsi" w:cstheme="minorHAnsi"/>
          <w:sz w:val="20"/>
          <w:szCs w:val="20"/>
        </w:rPr>
        <w:t xml:space="preserve"> in</w:t>
      </w:r>
    </w:p>
    <w:p w14:paraId="69DAEA42" w14:textId="38D8EB2E" w:rsidR="00B46DB1" w:rsidRPr="00124823" w:rsidRDefault="00B46DB1" w:rsidP="00B46DB1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b/>
          <w:sz w:val="20"/>
          <w:szCs w:val="20"/>
        </w:rPr>
        <w:t xml:space="preserve">izpis opravljenih </w:t>
      </w:r>
      <w:r w:rsidR="00573B8C">
        <w:rPr>
          <w:rFonts w:asciiTheme="minorHAnsi" w:hAnsiTheme="minorHAnsi" w:cstheme="minorHAnsi"/>
          <w:b/>
          <w:sz w:val="20"/>
          <w:szCs w:val="20"/>
        </w:rPr>
        <w:t xml:space="preserve">študijskih </w:t>
      </w:r>
      <w:r w:rsidRPr="00124823">
        <w:rPr>
          <w:rFonts w:asciiTheme="minorHAnsi" w:hAnsiTheme="minorHAnsi" w:cstheme="minorHAnsi"/>
          <w:b/>
          <w:sz w:val="20"/>
          <w:szCs w:val="20"/>
        </w:rPr>
        <w:t>obveznosti</w:t>
      </w:r>
      <w:r w:rsidR="00FA0609">
        <w:rPr>
          <w:rFonts w:asciiTheme="minorHAnsi" w:hAnsiTheme="minorHAnsi" w:cstheme="minorHAnsi"/>
          <w:sz w:val="20"/>
          <w:szCs w:val="20"/>
        </w:rPr>
        <w:t>.</w:t>
      </w:r>
      <w:r w:rsidRPr="00124823">
        <w:rPr>
          <w:rFonts w:asciiTheme="minorHAnsi" w:hAnsiTheme="minorHAnsi" w:cstheme="minorHAnsi"/>
          <w:sz w:val="20"/>
          <w:szCs w:val="20"/>
        </w:rPr>
        <w:t>.</w:t>
      </w:r>
    </w:p>
    <w:p w14:paraId="0E59C97C" w14:textId="77777777" w:rsidR="00F61DE9" w:rsidRPr="00124823" w:rsidRDefault="00F61DE9" w:rsidP="00F61DE9">
      <w:pPr>
        <w:pStyle w:val="Odstavekseznama"/>
        <w:spacing w:after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259355EB" w14:textId="56B0F43E" w:rsidR="001B2F56" w:rsidRPr="00124823" w:rsidRDefault="001B2F56" w:rsidP="00F61DE9">
      <w:pPr>
        <w:pStyle w:val="Navadensplet"/>
        <w:spacing w:before="0" w:beforeAutospacing="0"/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053D0DF" w14:textId="77777777" w:rsidR="00EF475B" w:rsidRPr="00124823" w:rsidRDefault="00EF475B" w:rsidP="00F61DE9">
      <w:pPr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sz w:val="20"/>
          <w:szCs w:val="20"/>
        </w:rPr>
        <w:t xml:space="preserve">Kandidat prijavi </w:t>
      </w:r>
      <w:r w:rsidRPr="00124823">
        <w:rPr>
          <w:rFonts w:asciiTheme="minorHAnsi" w:hAnsiTheme="minorHAnsi" w:cstheme="minorHAnsi"/>
          <w:b/>
          <w:sz w:val="20"/>
          <w:szCs w:val="20"/>
        </w:rPr>
        <w:t>lahko priloži</w:t>
      </w:r>
      <w:r w:rsidRPr="00124823">
        <w:rPr>
          <w:rFonts w:asciiTheme="minorHAnsi" w:hAnsiTheme="minorHAnsi" w:cstheme="minorHAnsi"/>
          <w:sz w:val="20"/>
          <w:szCs w:val="20"/>
        </w:rPr>
        <w:t xml:space="preserve"> še morebitne druge priloge (npr. dokazila o osebnih dosežkih, dokazila o udeležbi na seminarjih/usposabljanjih).</w:t>
      </w:r>
    </w:p>
    <w:p w14:paraId="4A80ACD7" w14:textId="77777777" w:rsidR="00EF475B" w:rsidRPr="00124823" w:rsidRDefault="00EF475B" w:rsidP="00F61DE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57385ED" w14:textId="51707A0B" w:rsidR="00EF475B" w:rsidRPr="00124823" w:rsidRDefault="00EF475B" w:rsidP="00F61DE9">
      <w:pPr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sz w:val="20"/>
          <w:szCs w:val="20"/>
        </w:rPr>
        <w:t>Upošteva</w:t>
      </w:r>
      <w:r w:rsidR="009B0079">
        <w:rPr>
          <w:rFonts w:asciiTheme="minorHAnsi" w:hAnsiTheme="minorHAnsi" w:cstheme="minorHAnsi"/>
          <w:sz w:val="20"/>
          <w:szCs w:val="20"/>
        </w:rPr>
        <w:t>ne</w:t>
      </w:r>
      <w:r w:rsidRPr="00124823">
        <w:rPr>
          <w:rFonts w:asciiTheme="minorHAnsi" w:hAnsiTheme="minorHAnsi" w:cstheme="minorHAnsi"/>
          <w:sz w:val="20"/>
          <w:szCs w:val="20"/>
        </w:rPr>
        <w:t xml:space="preserve"> bodo popolne prijave,  oddane pravočasno in z  obveznimi prilogami.</w:t>
      </w:r>
    </w:p>
    <w:p w14:paraId="7BE5BC6C" w14:textId="77777777" w:rsidR="00EF475B" w:rsidRPr="00124823" w:rsidRDefault="00EF475B" w:rsidP="00F61DE9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77A6795" w14:textId="6306D8F4" w:rsidR="001B2F56" w:rsidRPr="00124823" w:rsidRDefault="001B2F56" w:rsidP="00F61DE9">
      <w:pPr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bCs/>
          <w:sz w:val="20"/>
          <w:szCs w:val="20"/>
        </w:rPr>
        <w:t xml:space="preserve">Prijavo s prilogami pošljite </w:t>
      </w:r>
      <w:r w:rsidRPr="00124823">
        <w:rPr>
          <w:rFonts w:asciiTheme="minorHAnsi" w:hAnsiTheme="minorHAnsi" w:cstheme="minorHAnsi"/>
          <w:b/>
          <w:bCs/>
          <w:sz w:val="20"/>
          <w:szCs w:val="20"/>
        </w:rPr>
        <w:t xml:space="preserve">po </w:t>
      </w:r>
      <w:r w:rsidR="00ED0D52" w:rsidRPr="00124823">
        <w:rPr>
          <w:rFonts w:asciiTheme="minorHAnsi" w:hAnsiTheme="minorHAnsi" w:cstheme="minorHAnsi"/>
          <w:b/>
          <w:bCs/>
          <w:sz w:val="20"/>
          <w:szCs w:val="20"/>
        </w:rPr>
        <w:t>e-</w:t>
      </w:r>
      <w:r w:rsidRPr="00124823">
        <w:rPr>
          <w:rFonts w:asciiTheme="minorHAnsi" w:hAnsiTheme="minorHAnsi" w:cstheme="minorHAnsi"/>
          <w:b/>
          <w:bCs/>
          <w:sz w:val="20"/>
          <w:szCs w:val="20"/>
        </w:rPr>
        <w:t>pošti</w:t>
      </w:r>
      <w:r w:rsidR="00BE35D5" w:rsidRPr="00124823">
        <w:rPr>
          <w:rFonts w:asciiTheme="minorHAnsi" w:hAnsiTheme="minorHAnsi" w:cstheme="minorHAnsi"/>
          <w:bCs/>
          <w:sz w:val="20"/>
          <w:szCs w:val="20"/>
        </w:rPr>
        <w:t xml:space="preserve"> na naslov</w:t>
      </w:r>
      <w:r w:rsidR="00ED0D52" w:rsidRPr="0012482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D0D52" w:rsidRPr="00124823">
        <w:rPr>
          <w:rFonts w:asciiTheme="minorHAnsi" w:hAnsiTheme="minorHAnsi" w:cstheme="minorHAnsi"/>
          <w:b/>
          <w:sz w:val="20"/>
          <w:szCs w:val="20"/>
        </w:rPr>
        <w:t>info@fvo.si</w:t>
      </w:r>
      <w:r w:rsidRPr="00124823">
        <w:rPr>
          <w:rFonts w:asciiTheme="minorHAnsi" w:hAnsiTheme="minorHAnsi" w:cstheme="minorHAnsi"/>
          <w:bCs/>
          <w:sz w:val="20"/>
          <w:szCs w:val="20"/>
        </w:rPr>
        <w:t xml:space="preserve"> ali </w:t>
      </w:r>
      <w:r w:rsidRPr="00124823">
        <w:rPr>
          <w:rFonts w:asciiTheme="minorHAnsi" w:hAnsiTheme="minorHAnsi" w:cstheme="minorHAnsi"/>
          <w:b/>
          <w:bCs/>
          <w:sz w:val="20"/>
          <w:szCs w:val="20"/>
        </w:rPr>
        <w:t xml:space="preserve">oddate osebno v </w:t>
      </w:r>
      <w:r w:rsidR="00BE35D5" w:rsidRPr="00124823">
        <w:rPr>
          <w:rFonts w:asciiTheme="minorHAnsi" w:hAnsiTheme="minorHAnsi" w:cstheme="minorHAnsi"/>
          <w:b/>
          <w:bCs/>
          <w:sz w:val="20"/>
          <w:szCs w:val="20"/>
        </w:rPr>
        <w:t>referatu za študentske zadeve F</w:t>
      </w:r>
      <w:r w:rsidRPr="00124823">
        <w:rPr>
          <w:rFonts w:asciiTheme="minorHAnsi" w:hAnsiTheme="minorHAnsi" w:cstheme="minorHAnsi"/>
          <w:b/>
          <w:bCs/>
          <w:sz w:val="20"/>
          <w:szCs w:val="20"/>
        </w:rPr>
        <w:t xml:space="preserve">VO </w:t>
      </w:r>
      <w:r w:rsidR="004A0512" w:rsidRPr="00124823">
        <w:rPr>
          <w:rFonts w:asciiTheme="minorHAnsi" w:hAnsiTheme="minorHAnsi" w:cstheme="minorHAnsi"/>
          <w:bCs/>
          <w:sz w:val="20"/>
          <w:szCs w:val="20"/>
        </w:rPr>
        <w:t>.</w:t>
      </w:r>
      <w:r w:rsidRPr="0012482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DE48BC7" w14:textId="77777777" w:rsidR="004A0512" w:rsidRPr="00124823" w:rsidRDefault="004A0512" w:rsidP="00F61DE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3D34A86" w14:textId="18BDE421" w:rsidR="001B2F56" w:rsidRPr="00124823" w:rsidRDefault="001B2F56" w:rsidP="00F61DE9">
      <w:pPr>
        <w:jc w:val="both"/>
        <w:rPr>
          <w:rFonts w:asciiTheme="minorHAnsi" w:hAnsiTheme="minorHAnsi" w:cstheme="minorHAnsi"/>
          <w:sz w:val="20"/>
          <w:szCs w:val="20"/>
        </w:rPr>
      </w:pPr>
      <w:r w:rsidRPr="0012482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A7C9BDF" w14:textId="602C343B" w:rsidR="00856EF3" w:rsidRPr="00215B8C" w:rsidRDefault="00856EF3" w:rsidP="00215B8C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5B05D37" w14:textId="77777777" w:rsidR="00124823" w:rsidRPr="00124823" w:rsidRDefault="00124823" w:rsidP="00124823">
      <w:pPr>
        <w:pStyle w:val="Odstavekseznama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974BD5E" w14:textId="621E0B05" w:rsidR="001B2F56" w:rsidRPr="00124823" w:rsidRDefault="001B2F56" w:rsidP="00F61DE9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124823">
        <w:rPr>
          <w:rFonts w:asciiTheme="minorHAnsi" w:hAnsiTheme="minorHAnsi" w:cstheme="minorHAnsi"/>
          <w:bCs/>
          <w:sz w:val="20"/>
          <w:szCs w:val="20"/>
        </w:rPr>
        <w:t xml:space="preserve">Dodatne informacije: Milena Ževart, tel.: 03 898 64 10 ali </w:t>
      </w:r>
      <w:r w:rsidR="00A175B1" w:rsidRPr="00124823">
        <w:rPr>
          <w:rFonts w:asciiTheme="minorHAnsi" w:hAnsiTheme="minorHAnsi" w:cstheme="minorHAnsi"/>
          <w:bCs/>
          <w:sz w:val="20"/>
          <w:szCs w:val="20"/>
        </w:rPr>
        <w:t>Lea Komerički Kotnik</w:t>
      </w:r>
      <w:r w:rsidRPr="00124823">
        <w:rPr>
          <w:rFonts w:asciiTheme="minorHAnsi" w:hAnsiTheme="minorHAnsi" w:cstheme="minorHAnsi"/>
          <w:bCs/>
          <w:sz w:val="20"/>
          <w:szCs w:val="20"/>
        </w:rPr>
        <w:t>, tel.: 03 898 64 1</w:t>
      </w:r>
      <w:r w:rsidR="00A175B1" w:rsidRPr="00124823">
        <w:rPr>
          <w:rFonts w:asciiTheme="minorHAnsi" w:hAnsiTheme="minorHAnsi" w:cstheme="minorHAnsi"/>
          <w:bCs/>
          <w:sz w:val="20"/>
          <w:szCs w:val="20"/>
        </w:rPr>
        <w:t>5</w:t>
      </w:r>
      <w:r w:rsidRPr="00124823">
        <w:rPr>
          <w:rFonts w:asciiTheme="minorHAnsi" w:hAnsiTheme="minorHAnsi" w:cstheme="minorHAnsi"/>
          <w:bCs/>
          <w:sz w:val="20"/>
          <w:szCs w:val="20"/>
        </w:rPr>
        <w:t>.</w:t>
      </w:r>
    </w:p>
    <w:sectPr w:rsidR="001B2F56" w:rsidRPr="00124823" w:rsidSect="00F97C12">
      <w:footerReference w:type="default" r:id="rId7"/>
      <w:headerReference w:type="first" r:id="rId8"/>
      <w:footerReference w:type="first" r:id="rId9"/>
      <w:pgSz w:w="11905" w:h="16837"/>
      <w:pgMar w:top="1418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8873E" w14:textId="77777777" w:rsidR="008B315E" w:rsidRDefault="008B315E">
      <w:r>
        <w:separator/>
      </w:r>
    </w:p>
  </w:endnote>
  <w:endnote w:type="continuationSeparator" w:id="0">
    <w:p w14:paraId="6D64221B" w14:textId="77777777" w:rsidR="008B315E" w:rsidRDefault="008B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D1EE" w14:textId="608FE7CC" w:rsidR="00346AC8" w:rsidRDefault="00A175B1">
    <w:pPr>
      <w:pStyle w:val="Noga"/>
      <w:rPr>
        <w:rFonts w:ascii="Arial" w:hAnsi="Arial" w:cs="Arial"/>
        <w:sz w:val="20"/>
        <w:szCs w:val="20"/>
      </w:rPr>
    </w:pPr>
    <w:r w:rsidRPr="00E7727B">
      <w:rPr>
        <w:rFonts w:ascii="Cambria" w:hAnsi="Cambria" w:cs="Arial"/>
        <w:noProof/>
        <w:sz w:val="28"/>
        <w:szCs w:val="28"/>
        <w:lang w:val="en-US" w:eastAsia="zh-TW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FAD2DD9" wp14:editId="4A2DF800">
              <wp:simplePos x="0" y="0"/>
              <wp:positionH relativeFrom="page">
                <wp:posOffset>6852920</wp:posOffset>
              </wp:positionH>
              <wp:positionV relativeFrom="page">
                <wp:posOffset>10020300</wp:posOffset>
              </wp:positionV>
              <wp:extent cx="512445" cy="441325"/>
              <wp:effectExtent l="4445" t="0" r="0" b="0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4F81B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F1914" w14:textId="77777777" w:rsidR="00E7727B" w:rsidRPr="00A36655" w:rsidRDefault="00E7727B" w:rsidP="00E7727B">
                          <w:pPr>
                            <w:pStyle w:val="Noga"/>
                            <w:pBdr>
                              <w:top w:val="single" w:sz="12" w:space="1" w:color="9BBB59"/>
                              <w:bottom w:val="single" w:sz="48" w:space="1" w:color="9BBB59"/>
                            </w:pBd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A3665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36655">
                            <w:rPr>
                              <w:sz w:val="18"/>
                              <w:szCs w:val="18"/>
                            </w:rPr>
                            <w:instrText xml:space="preserve"> PAGE    \* MERGEFORMAT </w:instrText>
                          </w:r>
                          <w:r w:rsidRPr="00A3665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E35D5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A3665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AD2DD9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4" o:spid="_x0000_s1026" type="#_x0000_t176" style="position:absolute;margin-left:539.6pt;margin-top:789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" filled="f" fillcolor="#4f81bd" stroked="f" strokecolor="#737373">
              <v:textbox>
                <w:txbxContent>
                  <w:p w14:paraId="1A5F1914" w14:textId="77777777" w:rsidR="00E7727B" w:rsidRPr="00A36655" w:rsidRDefault="00E7727B" w:rsidP="00E7727B">
                    <w:pPr>
                      <w:pStyle w:val="Noga"/>
                      <w:pBdr>
                        <w:top w:val="single" w:sz="12" w:space="1" w:color="9BBB59"/>
                        <w:bottom w:val="single" w:sz="48" w:space="1" w:color="9BBB59"/>
                      </w:pBdr>
                      <w:jc w:val="center"/>
                      <w:rPr>
                        <w:sz w:val="18"/>
                        <w:szCs w:val="18"/>
                      </w:rPr>
                    </w:pPr>
                    <w:r w:rsidRPr="00A36655">
                      <w:rPr>
                        <w:sz w:val="18"/>
                        <w:szCs w:val="18"/>
                      </w:rPr>
                      <w:fldChar w:fldCharType="begin"/>
                    </w:r>
                    <w:r w:rsidRPr="00A36655">
                      <w:rPr>
                        <w:sz w:val="18"/>
                        <w:szCs w:val="18"/>
                      </w:rPr>
                      <w:instrText xml:space="preserve"> PAGE    \* MERGEFORMAT </w:instrText>
                    </w:r>
                    <w:r w:rsidRPr="00A36655">
                      <w:rPr>
                        <w:sz w:val="18"/>
                        <w:szCs w:val="18"/>
                      </w:rPr>
                      <w:fldChar w:fldCharType="separate"/>
                    </w:r>
                    <w:r w:rsidR="00BE35D5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A3665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D850" w14:textId="2D75C6FB" w:rsidR="00245E64" w:rsidRDefault="00245E64" w:rsidP="00245E64">
    <w:pPr>
      <w:pStyle w:val="Noga"/>
      <w:jc w:val="right"/>
    </w:pPr>
    <w:r w:rsidRPr="00E7727B">
      <w:rPr>
        <w:rFonts w:ascii="Cambria" w:hAnsi="Cambria" w:cs="Arial"/>
        <w:noProof/>
        <w:sz w:val="28"/>
        <w:szCs w:val="28"/>
        <w:lang w:val="en-US" w:eastAsia="zh-TW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A5F6121" wp14:editId="0D45A89E">
              <wp:simplePos x="0" y="0"/>
              <wp:positionH relativeFrom="page">
                <wp:posOffset>6843890</wp:posOffset>
              </wp:positionH>
              <wp:positionV relativeFrom="page">
                <wp:posOffset>10064024</wp:posOffset>
              </wp:positionV>
              <wp:extent cx="512445" cy="441325"/>
              <wp:effectExtent l="0" t="0" r="0" b="0"/>
              <wp:wrapNone/>
              <wp:docPr id="98602043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4F81B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914555" w14:textId="77777777" w:rsidR="00245E64" w:rsidRPr="00A36655" w:rsidRDefault="00245E64" w:rsidP="00245E64">
                          <w:pPr>
                            <w:pStyle w:val="Noga"/>
                            <w:pBdr>
                              <w:top w:val="single" w:sz="12" w:space="1" w:color="9BBB59"/>
                              <w:bottom w:val="single" w:sz="48" w:space="1" w:color="9BBB59"/>
                            </w:pBd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A3665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36655">
                            <w:rPr>
                              <w:sz w:val="18"/>
                              <w:szCs w:val="18"/>
                            </w:rPr>
                            <w:instrText xml:space="preserve"> PAGE    \* MERGEFORMAT </w:instrText>
                          </w:r>
                          <w:r w:rsidRPr="00A3665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A3665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5F6121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27" type="#_x0000_t176" style="position:absolute;left:0;text-align:left;margin-left:538.9pt;margin-top:792.45pt;width:40.35pt;height:34.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" filled="f" fillcolor="#4f81bd" stroked="f" strokecolor="#737373">
              <v:textbox>
                <w:txbxContent>
                  <w:p w14:paraId="40914555" w14:textId="77777777" w:rsidR="00245E64" w:rsidRPr="00A36655" w:rsidRDefault="00245E64" w:rsidP="00245E64">
                    <w:pPr>
                      <w:pStyle w:val="Noga"/>
                      <w:pBdr>
                        <w:top w:val="single" w:sz="12" w:space="1" w:color="9BBB59"/>
                        <w:bottom w:val="single" w:sz="48" w:space="1" w:color="9BBB59"/>
                      </w:pBdr>
                      <w:jc w:val="center"/>
                      <w:rPr>
                        <w:sz w:val="18"/>
                        <w:szCs w:val="18"/>
                      </w:rPr>
                    </w:pPr>
                    <w:r w:rsidRPr="00A36655">
                      <w:rPr>
                        <w:sz w:val="18"/>
                        <w:szCs w:val="18"/>
                      </w:rPr>
                      <w:fldChar w:fldCharType="begin"/>
                    </w:r>
                    <w:r w:rsidRPr="00A36655">
                      <w:rPr>
                        <w:sz w:val="18"/>
                        <w:szCs w:val="18"/>
                      </w:rPr>
                      <w:instrText xml:space="preserve"> PAGE    \* MERGEFORMAT </w:instrText>
                    </w:r>
                    <w:r w:rsidRPr="00A3665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A3665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9615" w14:textId="77777777" w:rsidR="008B315E" w:rsidRDefault="008B315E">
      <w:r>
        <w:separator/>
      </w:r>
    </w:p>
  </w:footnote>
  <w:footnote w:type="continuationSeparator" w:id="0">
    <w:p w14:paraId="7F42A40B" w14:textId="77777777" w:rsidR="008B315E" w:rsidRDefault="008B315E">
      <w:r>
        <w:continuationSeparator/>
      </w:r>
    </w:p>
  </w:footnote>
  <w:footnote w:id="1">
    <w:p w14:paraId="20854D27" w14:textId="77777777" w:rsidR="00036B46" w:rsidRPr="00933F16" w:rsidRDefault="00036B46">
      <w:pPr>
        <w:pStyle w:val="Sprotnaopomba-besedilo"/>
        <w:rPr>
          <w:rFonts w:asciiTheme="minorHAnsi" w:hAnsiTheme="minorHAnsi" w:cstheme="minorHAnsi"/>
        </w:rPr>
      </w:pPr>
      <w:r w:rsidRPr="00933F16">
        <w:rPr>
          <w:rStyle w:val="Sprotnaopomba-sklic"/>
          <w:rFonts w:asciiTheme="minorHAnsi" w:hAnsiTheme="minorHAnsi" w:cstheme="minorHAnsi"/>
        </w:rPr>
        <w:footnoteRef/>
      </w:r>
      <w:r w:rsidR="00BE35D5" w:rsidRPr="00933F16">
        <w:rPr>
          <w:rFonts w:asciiTheme="minorHAnsi" w:hAnsiTheme="minorHAnsi" w:cstheme="minorHAnsi"/>
        </w:rPr>
        <w:t xml:space="preserve"> </w:t>
      </w:r>
      <w:r w:rsidRPr="00933F16">
        <w:rPr>
          <w:rFonts w:asciiTheme="minorHAnsi" w:hAnsiTheme="minorHAnsi" w:cstheme="minorHAnsi"/>
        </w:rPr>
        <w:t xml:space="preserve">Izraz študent se uporablja </w:t>
      </w:r>
      <w:r w:rsidR="00405113" w:rsidRPr="00933F16">
        <w:rPr>
          <w:rFonts w:asciiTheme="minorHAnsi" w:hAnsiTheme="minorHAnsi" w:cstheme="minorHAnsi"/>
        </w:rPr>
        <w:t>nevtralno</w:t>
      </w:r>
      <w:r w:rsidRPr="00933F16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9" w:type="dxa"/>
      <w:tblLayout w:type="fixed"/>
      <w:tblLook w:val="01E0" w:firstRow="1" w:lastRow="1" w:firstColumn="1" w:lastColumn="1" w:noHBand="0" w:noVBand="0"/>
    </w:tblPr>
    <w:tblGrid>
      <w:gridCol w:w="5328"/>
      <w:gridCol w:w="3881"/>
    </w:tblGrid>
    <w:tr w:rsidR="00F97C12" w14:paraId="52C551BD" w14:textId="77777777" w:rsidTr="0040123D">
      <w:tc>
        <w:tcPr>
          <w:tcW w:w="5328" w:type="dxa"/>
        </w:tcPr>
        <w:p w14:paraId="6B9E67D0" w14:textId="77777777" w:rsidR="00F97C12" w:rsidRDefault="00F97C12" w:rsidP="00E37C2D">
          <w:pPr>
            <w:pStyle w:val="Glava"/>
            <w:rPr>
              <w:noProof/>
            </w:rPr>
          </w:pPr>
        </w:p>
      </w:tc>
      <w:tc>
        <w:tcPr>
          <w:tcW w:w="3881" w:type="dxa"/>
        </w:tcPr>
        <w:p w14:paraId="37019531" w14:textId="4B70C942" w:rsidR="00F97C12" w:rsidRDefault="00F01C45" w:rsidP="00E37C2D">
          <w:pPr>
            <w:pStyle w:val="Glava"/>
            <w:rPr>
              <w:noProof/>
            </w:rPr>
          </w:pPr>
          <w:r>
            <w:rPr>
              <w:noProof/>
              <w:lang w:eastAsia="sl-SI"/>
            </w:rPr>
            <w:drawing>
              <wp:anchor distT="0" distB="0" distL="114300" distR="114300" simplePos="0" relativeHeight="251658752" behindDoc="1" locked="0" layoutInCell="1" allowOverlap="1" wp14:anchorId="71C4A89C" wp14:editId="7DAF7483">
                <wp:simplePos x="0" y="0"/>
                <wp:positionH relativeFrom="margin">
                  <wp:posOffset>706755</wp:posOffset>
                </wp:positionH>
                <wp:positionV relativeFrom="paragraph">
                  <wp:posOffset>-343090</wp:posOffset>
                </wp:positionV>
                <wp:extent cx="1595158" cy="665899"/>
                <wp:effectExtent l="0" t="0" r="5080" b="1270"/>
                <wp:wrapNone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5158" cy="66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6DDB0CD" w14:textId="65CED93C" w:rsidR="008736CF" w:rsidRPr="008736CF" w:rsidRDefault="008736CF" w:rsidP="004A111C">
    <w:pPr>
      <w:pStyle w:val="Glava"/>
      <w:rPr>
        <w:i/>
        <w:sz w:val="12"/>
      </w:rPr>
    </w:pPr>
  </w:p>
  <w:p w14:paraId="4A6F7216" w14:textId="77777777" w:rsidR="00F01C45" w:rsidRDefault="00F01C45" w:rsidP="008736CF">
    <w:pPr>
      <w:pStyle w:val="Glava"/>
      <w:jc w:val="both"/>
      <w:rPr>
        <w:i/>
        <w:sz w:val="20"/>
        <w:u w:val="single"/>
      </w:rPr>
    </w:pPr>
  </w:p>
  <w:p w14:paraId="31D48CF4" w14:textId="316E0C01" w:rsidR="004A111C" w:rsidRPr="00933F16" w:rsidRDefault="008736CF" w:rsidP="008736CF">
    <w:pPr>
      <w:pStyle w:val="Glava"/>
      <w:jc w:val="both"/>
      <w:rPr>
        <w:rFonts w:asciiTheme="minorHAnsi" w:hAnsiTheme="minorHAnsi" w:cstheme="minorHAnsi"/>
        <w:i/>
        <w:sz w:val="20"/>
        <w:u w:val="single"/>
      </w:rPr>
    </w:pPr>
    <w:r w:rsidRPr="00933F16">
      <w:rPr>
        <w:rFonts w:asciiTheme="minorHAnsi" w:hAnsiTheme="minorHAnsi" w:cstheme="minorHAnsi"/>
        <w:i/>
        <w:sz w:val="20"/>
        <w:u w:val="single"/>
      </w:rPr>
      <w:t>Razpis za zbiranje prijav študentov za tutorje študente in tutorje</w:t>
    </w:r>
    <w:r w:rsidR="00BE35D5" w:rsidRPr="00933F16">
      <w:rPr>
        <w:rFonts w:asciiTheme="minorHAnsi" w:hAnsiTheme="minorHAnsi" w:cstheme="minorHAnsi"/>
        <w:i/>
        <w:sz w:val="20"/>
        <w:u w:val="single"/>
      </w:rPr>
      <w:t xml:space="preserve"> za tuje študente na Fakulteti</w:t>
    </w:r>
    <w:r w:rsidRPr="00933F16">
      <w:rPr>
        <w:rFonts w:asciiTheme="minorHAnsi" w:hAnsiTheme="minorHAnsi" w:cstheme="minorHAnsi"/>
        <w:i/>
        <w:sz w:val="20"/>
        <w:u w:val="single"/>
      </w:rPr>
      <w:t xml:space="preserve"> za varst</w:t>
    </w:r>
    <w:r w:rsidR="00BE35D5" w:rsidRPr="00933F16">
      <w:rPr>
        <w:rFonts w:asciiTheme="minorHAnsi" w:hAnsiTheme="minorHAnsi" w:cstheme="minorHAnsi"/>
        <w:i/>
        <w:sz w:val="20"/>
        <w:u w:val="single"/>
      </w:rPr>
      <w:t>vo okolja za študijsko leto 202</w:t>
    </w:r>
    <w:r w:rsidR="00BB0395">
      <w:rPr>
        <w:rFonts w:asciiTheme="minorHAnsi" w:hAnsiTheme="minorHAnsi" w:cstheme="minorHAnsi"/>
        <w:i/>
        <w:sz w:val="20"/>
        <w:u w:val="single"/>
      </w:rPr>
      <w:t>6</w:t>
    </w:r>
    <w:r w:rsidR="00BE35D5" w:rsidRPr="00933F16">
      <w:rPr>
        <w:rFonts w:asciiTheme="minorHAnsi" w:hAnsiTheme="minorHAnsi" w:cstheme="minorHAnsi"/>
        <w:i/>
        <w:sz w:val="20"/>
        <w:u w:val="single"/>
      </w:rPr>
      <w:t>/202</w:t>
    </w:r>
    <w:r w:rsidR="00BB0395">
      <w:rPr>
        <w:rFonts w:asciiTheme="minorHAnsi" w:hAnsiTheme="minorHAnsi" w:cstheme="minorHAnsi"/>
        <w:i/>
        <w:sz w:val="20"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0838F4"/>
    <w:multiLevelType w:val="hybridMultilevel"/>
    <w:tmpl w:val="2D928DDE"/>
    <w:lvl w:ilvl="0" w:tplc="BD946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F642A5"/>
    <w:multiLevelType w:val="hybridMultilevel"/>
    <w:tmpl w:val="0AB082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941A0A"/>
    <w:multiLevelType w:val="multilevel"/>
    <w:tmpl w:val="5878799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B508C"/>
    <w:multiLevelType w:val="hybridMultilevel"/>
    <w:tmpl w:val="9E7A26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B7B5B"/>
    <w:multiLevelType w:val="hybridMultilevel"/>
    <w:tmpl w:val="35AED1E2"/>
    <w:lvl w:ilvl="0" w:tplc="E6340C2E">
      <w:start w:val="1"/>
      <w:numFmt w:val="bullet"/>
      <w:lvlText w:val=""/>
      <w:lvlJc w:val="left"/>
      <w:pPr>
        <w:tabs>
          <w:tab w:val="num" w:pos="-170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23577B0C"/>
    <w:multiLevelType w:val="hybridMultilevel"/>
    <w:tmpl w:val="A9C469D4"/>
    <w:lvl w:ilvl="0" w:tplc="BD946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1B6CBF"/>
    <w:multiLevelType w:val="hybridMultilevel"/>
    <w:tmpl w:val="5878799A"/>
    <w:lvl w:ilvl="0" w:tplc="30885978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D6F82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752B4AA3"/>
    <w:multiLevelType w:val="hybridMultilevel"/>
    <w:tmpl w:val="08F84D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403E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79A90EDE"/>
    <w:multiLevelType w:val="hybridMultilevel"/>
    <w:tmpl w:val="3588EE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852676">
    <w:abstractNumId w:val="0"/>
  </w:num>
  <w:num w:numId="2" w16cid:durableId="190998334">
    <w:abstractNumId w:val="1"/>
  </w:num>
  <w:num w:numId="3" w16cid:durableId="20399307">
    <w:abstractNumId w:val="5"/>
  </w:num>
  <w:num w:numId="4" w16cid:durableId="1858353082">
    <w:abstractNumId w:val="9"/>
  </w:num>
  <w:num w:numId="5" w16cid:durableId="501747517">
    <w:abstractNumId w:val="12"/>
  </w:num>
  <w:num w:numId="6" w16cid:durableId="1436169643">
    <w:abstractNumId w:val="10"/>
  </w:num>
  <w:num w:numId="7" w16cid:durableId="836925664">
    <w:abstractNumId w:val="3"/>
  </w:num>
  <w:num w:numId="8" w16cid:durableId="59250502">
    <w:abstractNumId w:val="8"/>
  </w:num>
  <w:num w:numId="9" w16cid:durableId="103425669">
    <w:abstractNumId w:val="4"/>
  </w:num>
  <w:num w:numId="10" w16cid:durableId="2098280837">
    <w:abstractNumId w:val="6"/>
  </w:num>
  <w:num w:numId="11" w16cid:durableId="1399815687">
    <w:abstractNumId w:val="2"/>
  </w:num>
  <w:num w:numId="12" w16cid:durableId="441534475">
    <w:abstractNumId w:val="11"/>
  </w:num>
  <w:num w:numId="13" w16cid:durableId="504590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B1"/>
    <w:rsid w:val="00005984"/>
    <w:rsid w:val="000127F4"/>
    <w:rsid w:val="0002114B"/>
    <w:rsid w:val="00036B46"/>
    <w:rsid w:val="0006160E"/>
    <w:rsid w:val="00061E5E"/>
    <w:rsid w:val="00065067"/>
    <w:rsid w:val="000709D2"/>
    <w:rsid w:val="000D6181"/>
    <w:rsid w:val="000F4464"/>
    <w:rsid w:val="0010076A"/>
    <w:rsid w:val="00124823"/>
    <w:rsid w:val="00127DB0"/>
    <w:rsid w:val="00134A41"/>
    <w:rsid w:val="00143E22"/>
    <w:rsid w:val="00151DDD"/>
    <w:rsid w:val="00167AC2"/>
    <w:rsid w:val="0018269F"/>
    <w:rsid w:val="001A221E"/>
    <w:rsid w:val="001A53B5"/>
    <w:rsid w:val="001B2F56"/>
    <w:rsid w:val="001C0283"/>
    <w:rsid w:val="001C6D27"/>
    <w:rsid w:val="001D47DF"/>
    <w:rsid w:val="001E19C2"/>
    <w:rsid w:val="00215B8C"/>
    <w:rsid w:val="00223788"/>
    <w:rsid w:val="00225C1F"/>
    <w:rsid w:val="00245E64"/>
    <w:rsid w:val="0025464E"/>
    <w:rsid w:val="002A7721"/>
    <w:rsid w:val="002B21B3"/>
    <w:rsid w:val="002C1750"/>
    <w:rsid w:val="002F457A"/>
    <w:rsid w:val="00341A30"/>
    <w:rsid w:val="003431C2"/>
    <w:rsid w:val="00346AC8"/>
    <w:rsid w:val="00372A32"/>
    <w:rsid w:val="0040123D"/>
    <w:rsid w:val="00405113"/>
    <w:rsid w:val="00410A77"/>
    <w:rsid w:val="004141E6"/>
    <w:rsid w:val="00443CB1"/>
    <w:rsid w:val="00450BC4"/>
    <w:rsid w:val="004575B3"/>
    <w:rsid w:val="004758EE"/>
    <w:rsid w:val="004A0512"/>
    <w:rsid w:val="004A111C"/>
    <w:rsid w:val="004B4B09"/>
    <w:rsid w:val="004D2865"/>
    <w:rsid w:val="004E338E"/>
    <w:rsid w:val="0050639D"/>
    <w:rsid w:val="00531219"/>
    <w:rsid w:val="00557D35"/>
    <w:rsid w:val="00561012"/>
    <w:rsid w:val="00573B8C"/>
    <w:rsid w:val="005A4E4A"/>
    <w:rsid w:val="005D5931"/>
    <w:rsid w:val="00615FA4"/>
    <w:rsid w:val="00621580"/>
    <w:rsid w:val="00632A69"/>
    <w:rsid w:val="00632BE9"/>
    <w:rsid w:val="006951CC"/>
    <w:rsid w:val="00715E8B"/>
    <w:rsid w:val="00724063"/>
    <w:rsid w:val="007430C6"/>
    <w:rsid w:val="0076101D"/>
    <w:rsid w:val="007942EA"/>
    <w:rsid w:val="007C06A3"/>
    <w:rsid w:val="00831835"/>
    <w:rsid w:val="008375A3"/>
    <w:rsid w:val="00856EF3"/>
    <w:rsid w:val="008570FB"/>
    <w:rsid w:val="0087173C"/>
    <w:rsid w:val="00872A6A"/>
    <w:rsid w:val="008736CF"/>
    <w:rsid w:val="0088110F"/>
    <w:rsid w:val="00893C37"/>
    <w:rsid w:val="008A5F7C"/>
    <w:rsid w:val="008B315E"/>
    <w:rsid w:val="008B42FB"/>
    <w:rsid w:val="008F35BA"/>
    <w:rsid w:val="00914905"/>
    <w:rsid w:val="00933F16"/>
    <w:rsid w:val="00951A1A"/>
    <w:rsid w:val="00953358"/>
    <w:rsid w:val="00971E8E"/>
    <w:rsid w:val="009B0079"/>
    <w:rsid w:val="009C6EE1"/>
    <w:rsid w:val="009D0372"/>
    <w:rsid w:val="009E6430"/>
    <w:rsid w:val="009E6998"/>
    <w:rsid w:val="009F1286"/>
    <w:rsid w:val="009F4B8E"/>
    <w:rsid w:val="009F4D50"/>
    <w:rsid w:val="00A0291A"/>
    <w:rsid w:val="00A175B1"/>
    <w:rsid w:val="00A36655"/>
    <w:rsid w:val="00A37AA9"/>
    <w:rsid w:val="00A51995"/>
    <w:rsid w:val="00A55DC9"/>
    <w:rsid w:val="00A60871"/>
    <w:rsid w:val="00A75EDF"/>
    <w:rsid w:val="00A93AA8"/>
    <w:rsid w:val="00AC3FBE"/>
    <w:rsid w:val="00AC7708"/>
    <w:rsid w:val="00AF3F43"/>
    <w:rsid w:val="00AF633A"/>
    <w:rsid w:val="00B014DB"/>
    <w:rsid w:val="00B237B0"/>
    <w:rsid w:val="00B46DB1"/>
    <w:rsid w:val="00BB0395"/>
    <w:rsid w:val="00BE35D5"/>
    <w:rsid w:val="00BE6B15"/>
    <w:rsid w:val="00BF44A4"/>
    <w:rsid w:val="00C2664F"/>
    <w:rsid w:val="00C84B1C"/>
    <w:rsid w:val="00CB6BA8"/>
    <w:rsid w:val="00CC3238"/>
    <w:rsid w:val="00CD3234"/>
    <w:rsid w:val="00D068FF"/>
    <w:rsid w:val="00D36AF2"/>
    <w:rsid w:val="00D746E8"/>
    <w:rsid w:val="00E109AC"/>
    <w:rsid w:val="00E37C2D"/>
    <w:rsid w:val="00E70A3C"/>
    <w:rsid w:val="00E7727B"/>
    <w:rsid w:val="00EC6742"/>
    <w:rsid w:val="00ED0D52"/>
    <w:rsid w:val="00ED2FA3"/>
    <w:rsid w:val="00ED4085"/>
    <w:rsid w:val="00EF475B"/>
    <w:rsid w:val="00EF5EAC"/>
    <w:rsid w:val="00F01C45"/>
    <w:rsid w:val="00F40AEE"/>
    <w:rsid w:val="00F61DE9"/>
    <w:rsid w:val="00F71EDF"/>
    <w:rsid w:val="00F97C12"/>
    <w:rsid w:val="00FA0609"/>
    <w:rsid w:val="00FA4F6F"/>
    <w:rsid w:val="00FA678C"/>
    <w:rsid w:val="00FE1AB7"/>
    <w:rsid w:val="00FF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D8CFE1"/>
  <w15:chartTrackingRefBased/>
  <w15:docId w15:val="{F2DE0672-05DD-4219-9506-9BE34300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Naslov">
    <w:name w:val="Title"/>
    <w:basedOn w:val="Naslov1"/>
    <w:next w:val="Podnaslov"/>
    <w:qFormat/>
  </w:style>
  <w:style w:type="paragraph" w:styleId="Podnaslov">
    <w:name w:val="Subtitle"/>
    <w:basedOn w:val="Naslov1"/>
    <w:next w:val="Telobesedila"/>
    <w:qFormat/>
    <w:pPr>
      <w:jc w:val="center"/>
    </w:pPr>
    <w:rPr>
      <w:i/>
      <w:iCs/>
    </w:r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table" w:customStyle="1" w:styleId="Tabela-mrea">
    <w:name w:val="Tabela - mreža"/>
    <w:basedOn w:val="Navadnatabela"/>
    <w:uiPriority w:val="59"/>
    <w:rsid w:val="002F45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povezava">
    <w:name w:val="Hyperlink"/>
    <w:uiPriority w:val="99"/>
    <w:unhideWhenUsed/>
    <w:rsid w:val="002F457A"/>
    <w:rPr>
      <w:color w:val="0000FF"/>
      <w:u w:val="single"/>
    </w:rPr>
  </w:style>
  <w:style w:type="character" w:customStyle="1" w:styleId="NogaZnak">
    <w:name w:val="Noga Znak"/>
    <w:link w:val="Noga"/>
    <w:uiPriority w:val="99"/>
    <w:rsid w:val="00953358"/>
    <w:rPr>
      <w:sz w:val="24"/>
      <w:szCs w:val="24"/>
      <w:lang w:eastAsia="ar-SA"/>
    </w:rPr>
  </w:style>
  <w:style w:type="paragraph" w:styleId="Navadensplet">
    <w:name w:val="Normal (Web)"/>
    <w:basedOn w:val="Navaden"/>
    <w:rsid w:val="004A111C"/>
    <w:pPr>
      <w:suppressAutoHyphens w:val="0"/>
      <w:spacing w:before="100" w:beforeAutospacing="1" w:after="100" w:afterAutospacing="1"/>
    </w:pPr>
    <w:rPr>
      <w:lang w:eastAsia="sl-SI"/>
    </w:rPr>
  </w:style>
  <w:style w:type="paragraph" w:styleId="Sprotnaopomba-besedilo">
    <w:name w:val="footnote text"/>
    <w:basedOn w:val="Navaden"/>
    <w:semiHidden/>
    <w:rsid w:val="00036B46"/>
    <w:rPr>
      <w:sz w:val="20"/>
      <w:szCs w:val="20"/>
    </w:rPr>
  </w:style>
  <w:style w:type="character" w:styleId="Sprotnaopomba-sklic">
    <w:name w:val="footnote reference"/>
    <w:semiHidden/>
    <w:rsid w:val="00036B46"/>
    <w:rPr>
      <w:vertAlign w:val="superscript"/>
    </w:rPr>
  </w:style>
  <w:style w:type="character" w:styleId="Krepko">
    <w:name w:val="Strong"/>
    <w:uiPriority w:val="22"/>
    <w:qFormat/>
    <w:rsid w:val="00B014DB"/>
    <w:rPr>
      <w:b/>
      <w:bCs/>
    </w:rPr>
  </w:style>
  <w:style w:type="paragraph" w:styleId="Odstavekseznama">
    <w:name w:val="List Paragraph"/>
    <w:basedOn w:val="Navaden"/>
    <w:uiPriority w:val="34"/>
    <w:qFormat/>
    <w:rsid w:val="00B46DB1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FA678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8596F.387D575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-VSVO\Documents\TUTORSTVO\prijavnica_tutostvo_2022_&#353;tudent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prijavnica_tutostvo_2022_študent</Template>
  <TotalTime>12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ERASMUS IZMENJAVO</vt:lpstr>
    </vt:vector>
  </TitlesOfParts>
  <Company/>
  <LinksUpToDate>false</LinksUpToDate>
  <CharactersWithSpaces>1559</CharactersWithSpaces>
  <SharedDoc>false</SharedDoc>
  <HLinks>
    <vt:vector size="6" baseType="variant">
      <vt:variant>
        <vt:i4>7602198</vt:i4>
      </vt:variant>
      <vt:variant>
        <vt:i4>15942</vt:i4>
      </vt:variant>
      <vt:variant>
        <vt:i4>1025</vt:i4>
      </vt:variant>
      <vt:variant>
        <vt:i4>1</vt:i4>
      </vt:variant>
      <vt:variant>
        <vt:lpwstr>cid:image002.jpg@01D8596F.387D5750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ERASMUS IZMENJAVO</dc:title>
  <dc:subject/>
  <dc:creator>Lea-VSVO</dc:creator>
  <cp:keywords/>
  <cp:lastModifiedBy>Lea Komerički Kotnik</cp:lastModifiedBy>
  <cp:revision>19</cp:revision>
  <cp:lastPrinted>2008-12-23T12:27:00Z</cp:lastPrinted>
  <dcterms:created xsi:type="dcterms:W3CDTF">2026-09-28T13:59:00Z</dcterms:created>
  <dcterms:modified xsi:type="dcterms:W3CDTF">2026-10-14T07:05:00Z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4af92e75-6221-468d-82dc-42edef03a03e</vt:lpwstr>
  </property>
</Properties>
</file>